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horzAnchor="page" w:tblpX="1305" w:tblpYSpec="bottom"/>
        <w:tblW w:w="10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55055" w:themeFill="text2"/>
        <w:tblLayout w:type="fixed"/>
        <w:tblCellMar>
          <w:left w:w="737" w:type="dxa"/>
          <w:right w:w="0" w:type="dxa"/>
        </w:tblCellMar>
        <w:tblLook w:val="04A0" w:firstRow="1" w:lastRow="0" w:firstColumn="1" w:lastColumn="0" w:noHBand="0" w:noVBand="1"/>
      </w:tblPr>
      <w:tblGrid>
        <w:gridCol w:w="10319"/>
      </w:tblGrid>
      <w:tr w:rsidR="005B37A4" w:rsidRPr="005B37A4" w14:paraId="331BD88A" w14:textId="77777777" w:rsidTr="005B37A4">
        <w:trPr>
          <w:cantSplit/>
        </w:trPr>
        <w:tc>
          <w:tcPr>
            <w:tcW w:w="10319" w:type="dxa"/>
            <w:shd w:val="clear" w:color="auto" w:fill="455055" w:themeFill="text2"/>
          </w:tcPr>
          <w:tbl>
            <w:tblPr>
              <w:tblStyle w:val="Tabellenraster"/>
              <w:tblW w:w="95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181" w:type="dxa"/>
                <w:left w:w="0" w:type="dxa"/>
                <w:bottom w:w="21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1"/>
              <w:gridCol w:w="2948"/>
              <w:gridCol w:w="3515"/>
            </w:tblGrid>
            <w:tr w:rsidR="005B37A4" w14:paraId="54A9F095" w14:textId="77777777" w:rsidTr="00BE65C6">
              <w:trPr>
                <w:cantSplit/>
              </w:trPr>
              <w:tc>
                <w:tcPr>
                  <w:tcW w:w="3061" w:type="dxa"/>
                </w:tcPr>
                <w:p w14:paraId="7A39CD96" w14:textId="7C05B7CA" w:rsidR="00194D43" w:rsidRPr="00F35981" w:rsidRDefault="00194D43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  <w:b/>
                      <w:bCs/>
                    </w:rPr>
                  </w:pPr>
                  <w:r w:rsidRPr="00F35981">
                    <w:rPr>
                      <w:rFonts w:ascii="Arial" w:hAnsi="Arial" w:cs="Arial"/>
                      <w:b/>
                      <w:bCs/>
                    </w:rPr>
                    <w:t>Bauherrschaft</w:t>
                  </w:r>
                  <w:r w:rsidR="00643A62">
                    <w:rPr>
                      <w:rFonts w:ascii="Arial" w:hAnsi="Arial" w:cs="Arial"/>
                      <w:b/>
                      <w:bCs/>
                    </w:rPr>
                    <w:t>:</w:t>
                  </w:r>
                </w:p>
                <w:p w14:paraId="1690E250" w14:textId="524EF5ED" w:rsidR="00194D43" w:rsidRPr="00F35981" w:rsidRDefault="00194D43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r w:rsidRPr="00F35981">
                    <w:rPr>
                      <w:rFonts w:ascii="Arial" w:hAnsi="Arial" w:cs="Arial"/>
                    </w:rPr>
                    <w:t>Gemeinde Meilen</w:t>
                  </w:r>
                  <w:r w:rsidR="00AF5922" w:rsidRPr="00F35981">
                    <w:rPr>
                      <w:rFonts w:ascii="Arial" w:hAnsi="Arial" w:cs="Arial"/>
                    </w:rPr>
                    <w:t>, Liegenschaften</w:t>
                  </w:r>
                </w:p>
                <w:p w14:paraId="4F46E36A" w14:textId="6811DB0E" w:rsidR="00194D43" w:rsidRPr="00F35981" w:rsidRDefault="000065A4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Andreas Hersche</w:t>
                  </w:r>
                </w:p>
                <w:p w14:paraId="6D8F36DE" w14:textId="36E5F980" w:rsidR="00194D43" w:rsidRPr="00F35981" w:rsidRDefault="00AF5922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r w:rsidRPr="00F35981">
                    <w:rPr>
                      <w:rFonts w:ascii="Arial" w:hAnsi="Arial" w:cs="Arial"/>
                    </w:rPr>
                    <w:t>Dorfstrasse 100</w:t>
                  </w:r>
                  <w:r w:rsidR="00194D43" w:rsidRPr="00F35981">
                    <w:rPr>
                      <w:rFonts w:ascii="Arial" w:hAnsi="Arial" w:cs="Arial"/>
                    </w:rPr>
                    <w:t xml:space="preserve"> | 8706 Meilen</w:t>
                  </w:r>
                </w:p>
                <w:p w14:paraId="2A38C8ED" w14:textId="08CE45A8" w:rsidR="005B37A4" w:rsidRDefault="00194D43" w:rsidP="00194D43">
                  <w:pPr>
                    <w:pStyle w:val="Fuzeile"/>
                    <w:framePr w:wrap="around" w:hAnchor="page" w:x="1305" w:yAlign="bottom"/>
                  </w:pPr>
                  <w:r w:rsidRPr="00F35981">
                    <w:rPr>
                      <w:rFonts w:ascii="Arial" w:hAnsi="Arial" w:cs="Arial"/>
                    </w:rPr>
                    <w:t>Tel. 044 92</w:t>
                  </w:r>
                  <w:r w:rsidR="007C0C20" w:rsidRPr="00F35981">
                    <w:rPr>
                      <w:rFonts w:ascii="Arial" w:hAnsi="Arial" w:cs="Arial"/>
                    </w:rPr>
                    <w:t>5</w:t>
                  </w:r>
                  <w:r w:rsidR="00AF5922" w:rsidRPr="00F35981">
                    <w:rPr>
                      <w:rFonts w:ascii="Arial" w:hAnsi="Arial" w:cs="Arial"/>
                    </w:rPr>
                    <w:t xml:space="preserve"> </w:t>
                  </w:r>
                  <w:r w:rsidR="007C0C20" w:rsidRPr="00F35981">
                    <w:rPr>
                      <w:rFonts w:ascii="Arial" w:hAnsi="Arial" w:cs="Arial"/>
                    </w:rPr>
                    <w:t xml:space="preserve">94 </w:t>
                  </w:r>
                  <w:r w:rsidR="000065A4">
                    <w:rPr>
                      <w:rFonts w:ascii="Arial" w:hAnsi="Arial" w:cs="Arial"/>
                    </w:rPr>
                    <w:t>21</w:t>
                  </w:r>
                </w:p>
              </w:tc>
              <w:tc>
                <w:tcPr>
                  <w:tcW w:w="2948" w:type="dxa"/>
                </w:tcPr>
                <w:p w14:paraId="5F8103B0" w14:textId="0268C1A3" w:rsidR="00194D43" w:rsidRPr="00F35981" w:rsidRDefault="00AF5922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  <w:b/>
                      <w:bCs/>
                    </w:rPr>
                  </w:pPr>
                  <w:r w:rsidRPr="00F35981">
                    <w:rPr>
                      <w:rFonts w:ascii="Arial" w:hAnsi="Arial" w:cs="Arial"/>
                      <w:b/>
                      <w:bCs/>
                    </w:rPr>
                    <w:t>Planung, Architektur</w:t>
                  </w:r>
                  <w:r w:rsidR="00643A62">
                    <w:rPr>
                      <w:rFonts w:ascii="Arial" w:hAnsi="Arial" w:cs="Arial"/>
                      <w:b/>
                      <w:bCs/>
                    </w:rPr>
                    <w:t>:</w:t>
                  </w:r>
                </w:p>
                <w:p w14:paraId="73775DBC" w14:textId="131E6826" w:rsidR="00194D43" w:rsidRPr="00F35981" w:rsidRDefault="000065A4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SPARCS </w:t>
                  </w:r>
                  <w:r w:rsidR="005816D1">
                    <w:rPr>
                      <w:rFonts w:ascii="Arial" w:hAnsi="Arial" w:cs="Arial"/>
                    </w:rPr>
                    <w:t>Architekten</w:t>
                  </w:r>
                </w:p>
                <w:p w14:paraId="43B672AC" w14:textId="4AB1EDC1" w:rsidR="007C0C20" w:rsidRPr="00F35981" w:rsidRDefault="005816D1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Teo</w:t>
                  </w:r>
                  <w:r w:rsidR="00153E11">
                    <w:rPr>
                      <w:rFonts w:ascii="Arial" w:hAnsi="Arial" w:cs="Arial"/>
                    </w:rPr>
                    <w:t>doro</w:t>
                  </w:r>
                  <w:r>
                    <w:rPr>
                      <w:rFonts w:ascii="Arial" w:hAnsi="Arial" w:cs="Arial"/>
                    </w:rPr>
                    <w:t xml:space="preserve"> Sablone</w:t>
                  </w:r>
                </w:p>
                <w:p w14:paraId="42347348" w14:textId="42148292" w:rsidR="00194D43" w:rsidRPr="00F35981" w:rsidRDefault="005816D1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Forchstrasse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260</w:t>
                  </w:r>
                  <w:r w:rsidR="007C0C20" w:rsidRPr="00F35981">
                    <w:rPr>
                      <w:rFonts w:ascii="Arial" w:hAnsi="Arial" w:cs="Arial"/>
                    </w:rPr>
                    <w:t xml:space="preserve"> | 8008 Zürich</w:t>
                  </w:r>
                </w:p>
                <w:p w14:paraId="71375A6F" w14:textId="769F6289" w:rsidR="005B37A4" w:rsidRDefault="00AF5922" w:rsidP="00194D43">
                  <w:pPr>
                    <w:pStyle w:val="Fuzeile"/>
                    <w:framePr w:wrap="around" w:hAnchor="page" w:x="1305" w:yAlign="bottom"/>
                  </w:pPr>
                  <w:r w:rsidRPr="00F35981">
                    <w:rPr>
                      <w:rFonts w:ascii="Arial" w:hAnsi="Arial" w:cs="Arial"/>
                    </w:rPr>
                    <w:t xml:space="preserve">Tel. 044 </w:t>
                  </w:r>
                  <w:r w:rsidR="001B1589">
                    <w:rPr>
                      <w:rFonts w:ascii="Arial" w:hAnsi="Arial" w:cs="Arial"/>
                    </w:rPr>
                    <w:t>380 80 01</w:t>
                  </w:r>
                </w:p>
              </w:tc>
              <w:tc>
                <w:tcPr>
                  <w:tcW w:w="3515" w:type="dxa"/>
                </w:tcPr>
                <w:p w14:paraId="739546E3" w14:textId="07D94A6F" w:rsidR="00194D43" w:rsidRPr="00F35981" w:rsidRDefault="00AF5922" w:rsidP="00194D43">
                  <w:pPr>
                    <w:pStyle w:val="Fuzeile"/>
                    <w:framePr w:wrap="around" w:hAnchor="page" w:x="1305" w:yAlign="bottom"/>
                    <w:rPr>
                      <w:rFonts w:ascii="Arial" w:hAnsi="Arial" w:cs="Arial"/>
                      <w:b/>
                      <w:bCs/>
                    </w:rPr>
                  </w:pPr>
                  <w:r w:rsidRPr="00F35981">
                    <w:rPr>
                      <w:rFonts w:ascii="Arial" w:hAnsi="Arial" w:cs="Arial"/>
                      <w:b/>
                      <w:bCs/>
                    </w:rPr>
                    <w:t>Bauleitung</w:t>
                  </w:r>
                  <w:r w:rsidR="00643A62">
                    <w:rPr>
                      <w:rFonts w:ascii="Arial" w:hAnsi="Arial" w:cs="Arial"/>
                      <w:b/>
                      <w:bCs/>
                    </w:rPr>
                    <w:t>:</w:t>
                  </w:r>
                </w:p>
                <w:p w14:paraId="083428D8" w14:textId="085A51A2" w:rsidR="001B1589" w:rsidRPr="00F35981" w:rsidRDefault="001A1217" w:rsidP="001B1589">
                  <w:pPr>
                    <w:pStyle w:val="Fuzei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OBRIST + ZAHORY</w:t>
                  </w:r>
                </w:p>
                <w:p w14:paraId="55D812F9" w14:textId="77777777" w:rsidR="00CE054D" w:rsidRDefault="00CE054D" w:rsidP="00CE054D">
                  <w:pPr>
                    <w:pStyle w:val="Fuzeile"/>
                    <w:rPr>
                      <w:rFonts w:ascii="Arial" w:hAnsi="Arial" w:cs="Arial"/>
                    </w:rPr>
                  </w:pPr>
                  <w:r w:rsidRPr="00CE054D">
                    <w:rPr>
                      <w:rFonts w:ascii="Arial" w:hAnsi="Arial" w:cs="Arial"/>
                    </w:rPr>
                    <w:t>Samsor Zahory</w:t>
                  </w:r>
                </w:p>
                <w:p w14:paraId="5B00C3CC" w14:textId="17BD95DA" w:rsidR="00A51D8F" w:rsidRPr="00A51D8F" w:rsidRDefault="00A51D8F" w:rsidP="00A51D8F">
                  <w:pPr>
                    <w:pStyle w:val="Fuzeile"/>
                    <w:rPr>
                      <w:rFonts w:ascii="Arial" w:hAnsi="Arial" w:cs="Arial"/>
                    </w:rPr>
                  </w:pPr>
                  <w:proofErr w:type="spellStart"/>
                  <w:r w:rsidRPr="00A51D8F">
                    <w:rPr>
                      <w:rFonts w:ascii="Arial" w:hAnsi="Arial" w:cs="Arial"/>
                    </w:rPr>
                    <w:t>Niederhaslistrasse</w:t>
                  </w:r>
                  <w:proofErr w:type="spellEnd"/>
                  <w:r w:rsidRPr="00A51D8F">
                    <w:rPr>
                      <w:rFonts w:ascii="Arial" w:hAnsi="Arial" w:cs="Arial"/>
                    </w:rPr>
                    <w:t xml:space="preserve"> 18b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F35981">
                    <w:rPr>
                      <w:rFonts w:ascii="Arial" w:hAnsi="Arial" w:cs="Arial"/>
                    </w:rPr>
                    <w:t>|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51D8F">
                    <w:rPr>
                      <w:rFonts w:ascii="Arial" w:hAnsi="Arial" w:cs="Arial"/>
                    </w:rPr>
                    <w:t>8157 Dielsdorf</w:t>
                  </w:r>
                </w:p>
                <w:p w14:paraId="49DA3ED9" w14:textId="745B7CAF" w:rsidR="00981C55" w:rsidRDefault="001B1589" w:rsidP="001B1589">
                  <w:pPr>
                    <w:pStyle w:val="Fuzeile"/>
                    <w:framePr w:wrap="around" w:hAnchor="page" w:x="1305" w:yAlign="bottom"/>
                  </w:pPr>
                  <w:r w:rsidRPr="00F35981">
                    <w:rPr>
                      <w:rFonts w:ascii="Arial" w:hAnsi="Arial" w:cs="Arial"/>
                    </w:rPr>
                    <w:t xml:space="preserve">Tel. </w:t>
                  </w:r>
                  <w:r w:rsidR="00AA5200">
                    <w:rPr>
                      <w:rFonts w:ascii="Arial" w:hAnsi="Arial" w:cs="Arial"/>
                    </w:rPr>
                    <w:t>0</w:t>
                  </w:r>
                  <w:r w:rsidR="00AA5200" w:rsidRPr="00AA5200">
                    <w:rPr>
                      <w:rFonts w:ascii="Arial" w:hAnsi="Arial" w:cs="Arial"/>
                    </w:rPr>
                    <w:t>77 265 59 17</w:t>
                  </w:r>
                </w:p>
              </w:tc>
            </w:tr>
          </w:tbl>
          <w:p w14:paraId="167F7799" w14:textId="77777777" w:rsidR="005B37A4" w:rsidRPr="005B37A4" w:rsidRDefault="005B37A4" w:rsidP="005B37A4"/>
        </w:tc>
      </w:tr>
    </w:tbl>
    <w:p w14:paraId="730A7211" w14:textId="16B028E3" w:rsidR="003A2D66" w:rsidRDefault="00FF36B6" w:rsidP="003A2D66">
      <w:pPr>
        <w:pStyle w:val="02Datum"/>
        <w:spacing w:after="0" w:line="276" w:lineRule="auto"/>
        <w:contextualSpacing w:val="0"/>
        <w:rPr>
          <w:rFonts w:ascii="Arial" w:hAnsi="Arial" w:cs="Arial"/>
          <w:b w:val="0"/>
          <w:bCs/>
          <w:sz w:val="26"/>
          <w:szCs w:val="26"/>
        </w:rPr>
      </w:pPr>
      <w:r w:rsidRPr="003A2D66">
        <w:rPr>
          <w:b w:val="0"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595A3" wp14:editId="4D103B11">
                <wp:simplePos x="0" y="0"/>
                <wp:positionH relativeFrom="page">
                  <wp:posOffset>1190625</wp:posOffset>
                </wp:positionH>
                <wp:positionV relativeFrom="paragraph">
                  <wp:posOffset>-1877739</wp:posOffset>
                </wp:positionV>
                <wp:extent cx="5857875" cy="6278245"/>
                <wp:effectExtent l="0" t="0" r="0" b="0"/>
                <wp:wrapNone/>
                <wp:docPr id="6" name="Textfeld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3E0048-72B3-4CCF-93B2-6D3A28BC0B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6278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3AEDB3" w14:textId="09DF7FD3" w:rsidR="00941CE0" w:rsidRDefault="00941CE0" w:rsidP="0058368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8"/>
                                <w:szCs w:val="58"/>
                              </w:rPr>
                              <w:t xml:space="preserve">Schulanlage </w:t>
                            </w:r>
                            <w:r w:rsidR="002F4A6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8"/>
                                <w:szCs w:val="58"/>
                              </w:rPr>
                              <w:t>Allmend, Haus X</w:t>
                            </w:r>
                          </w:p>
                          <w:p w14:paraId="765BF95A" w14:textId="2AE871D2" w:rsidR="00941CE0" w:rsidRDefault="002F4A60" w:rsidP="0058368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8"/>
                                <w:szCs w:val="58"/>
                              </w:rPr>
                              <w:t>Umbau und Aufstockung</w:t>
                            </w:r>
                          </w:p>
                          <w:p w14:paraId="2C844CD6" w14:textId="77777777" w:rsidR="00777D06" w:rsidRPr="00941CE0" w:rsidRDefault="00777D06" w:rsidP="0058368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6A84688F" w14:textId="33877A65" w:rsidR="00777D06" w:rsidRPr="000046FE" w:rsidRDefault="00777D06" w:rsidP="0058368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0046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Bau</w:t>
                            </w:r>
                            <w:r w:rsidR="00941CE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beginn</w:t>
                            </w:r>
                            <w:r w:rsidRPr="000046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941CE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ab/>
                            </w:r>
                            <w:r w:rsidR="00F72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Ende Oktober</w:t>
                            </w:r>
                            <w:r w:rsidRPr="000046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F72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  <w:p w14:paraId="74AC2657" w14:textId="719725CA" w:rsidR="00777D06" w:rsidRPr="00941CE0" w:rsidRDefault="00777D06" w:rsidP="0058368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  <w:r w:rsidRPr="000046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Bauende:</w:t>
                            </w:r>
                            <w:r w:rsidR="000046FE" w:rsidRPr="000046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41CE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ab/>
                            </w:r>
                            <w:r w:rsidR="00F72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Sommer 2027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1595A3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93.75pt;margin-top:-147.85pt;width:461.25pt;height:494.35pt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" filled="f" stroked="f">
                <v:textbox style="mso-fit-shape-to-text:t">
                  <w:txbxContent>
                    <w:p w14:paraId="743AEDB3" w14:textId="09DF7FD3" w:rsidR="00941CE0" w:rsidRDefault="00941CE0" w:rsidP="0058368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58"/>
                          <w:szCs w:val="5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58"/>
                          <w:szCs w:val="58"/>
                        </w:rPr>
                        <w:t xml:space="preserve">Schulanlage </w:t>
                      </w:r>
                      <w:r w:rsidR="002F4A6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58"/>
                          <w:szCs w:val="58"/>
                        </w:rPr>
                        <w:t>Allmend, Haus X</w:t>
                      </w:r>
                    </w:p>
                    <w:p w14:paraId="765BF95A" w14:textId="2AE871D2" w:rsidR="00941CE0" w:rsidRDefault="002F4A60" w:rsidP="0058368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58"/>
                          <w:szCs w:val="5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58"/>
                          <w:szCs w:val="58"/>
                        </w:rPr>
                        <w:t>Umbau und Aufstockung</w:t>
                      </w:r>
                    </w:p>
                    <w:p w14:paraId="2C844CD6" w14:textId="77777777" w:rsidR="00777D06" w:rsidRPr="00941CE0" w:rsidRDefault="00777D06" w:rsidP="0058368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</w:p>
                    <w:p w14:paraId="6A84688F" w14:textId="33877A65" w:rsidR="00777D06" w:rsidRPr="000046FE" w:rsidRDefault="00777D06" w:rsidP="0058368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</w:pPr>
                      <w:r w:rsidRPr="000046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Bau</w:t>
                      </w:r>
                      <w:r w:rsidR="00941CE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beginn</w:t>
                      </w:r>
                      <w:r w:rsidRPr="000046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: </w:t>
                      </w:r>
                      <w:r w:rsidR="00941CE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ab/>
                      </w:r>
                      <w:r w:rsidR="00F72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Ende Oktober</w:t>
                      </w:r>
                      <w:r w:rsidRPr="000046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 202</w:t>
                      </w:r>
                      <w:r w:rsidR="00F72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6</w:t>
                      </w:r>
                    </w:p>
                    <w:p w14:paraId="74AC2657" w14:textId="719725CA" w:rsidR="00777D06" w:rsidRPr="00941CE0" w:rsidRDefault="00777D06" w:rsidP="0058368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  <w:r w:rsidRPr="000046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Bauende:</w:t>
                      </w:r>
                      <w:r w:rsidR="000046FE" w:rsidRPr="000046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941CE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ab/>
                      </w:r>
                      <w:r w:rsidR="00F72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Sommer 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7339B" w:rsidRPr="003A2D66">
        <w:rPr>
          <w:rFonts w:ascii="Arial" w:hAnsi="Arial" w:cs="Arial"/>
          <w:b w:val="0"/>
          <w:bCs/>
          <w:sz w:val="26"/>
          <w:szCs w:val="26"/>
        </w:rPr>
        <w:t xml:space="preserve">Der bestehende Pavillon wird um ein weiteres Geschoss erhöht, um dringend benötigten Schulraum </w:t>
      </w:r>
      <w:r w:rsidR="00C04A43" w:rsidRPr="003A2D66">
        <w:rPr>
          <w:rFonts w:ascii="Arial" w:hAnsi="Arial" w:cs="Arial"/>
          <w:b w:val="0"/>
          <w:bCs/>
          <w:sz w:val="26"/>
          <w:szCs w:val="26"/>
        </w:rPr>
        <w:t xml:space="preserve">zu schaffen. </w:t>
      </w:r>
      <w:r w:rsidR="00BE66A9" w:rsidRPr="003A2D66">
        <w:rPr>
          <w:rFonts w:ascii="Arial" w:hAnsi="Arial" w:cs="Arial"/>
          <w:b w:val="0"/>
          <w:bCs/>
          <w:sz w:val="26"/>
          <w:szCs w:val="26"/>
        </w:rPr>
        <w:t>Im Erdgeschoss entsteht ein Verpflegungs- und Betreuungs</w:t>
      </w:r>
      <w:r w:rsidR="00FE3736" w:rsidRPr="003A2D66">
        <w:rPr>
          <w:rFonts w:ascii="Arial" w:hAnsi="Arial" w:cs="Arial"/>
          <w:b w:val="0"/>
          <w:bCs/>
          <w:sz w:val="26"/>
          <w:szCs w:val="26"/>
        </w:rPr>
        <w:t>angebot</w:t>
      </w:r>
      <w:r w:rsidR="00BE66A9" w:rsidRPr="003A2D66">
        <w:rPr>
          <w:rFonts w:ascii="Arial" w:hAnsi="Arial" w:cs="Arial"/>
          <w:b w:val="0"/>
          <w:bCs/>
          <w:sz w:val="26"/>
          <w:szCs w:val="26"/>
        </w:rPr>
        <w:t xml:space="preserve"> für die Primar- und Sekundarschule. Das neue Dach wird zudem mit einer Photovoltaik-Anlage und einer ökologischen Begrünung ausgestattet. </w:t>
      </w:r>
      <w:r w:rsidR="003A2D66">
        <w:rPr>
          <w:rFonts w:ascii="Arial" w:hAnsi="Arial" w:cs="Arial"/>
          <w:b w:val="0"/>
          <w:bCs/>
          <w:sz w:val="26"/>
          <w:szCs w:val="26"/>
        </w:rPr>
        <w:t>Di</w:t>
      </w:r>
      <w:r w:rsidR="003A2D66" w:rsidRPr="00EB4EEF">
        <w:rPr>
          <w:rFonts w:ascii="Arial" w:hAnsi="Arial" w:cs="Arial"/>
          <w:b w:val="0"/>
          <w:bCs/>
          <w:sz w:val="26"/>
          <w:szCs w:val="26"/>
        </w:rPr>
        <w:t>e Gemeinde hat</w:t>
      </w:r>
      <w:r w:rsidR="00205D19">
        <w:rPr>
          <w:rFonts w:ascii="Arial" w:hAnsi="Arial" w:cs="Arial"/>
          <w:b w:val="0"/>
          <w:bCs/>
          <w:sz w:val="26"/>
          <w:szCs w:val="26"/>
        </w:rPr>
        <w:t xml:space="preserve"> das Projekt</w:t>
      </w:r>
      <w:r w:rsidR="003A2D66" w:rsidRPr="00EB4EEF">
        <w:rPr>
          <w:rFonts w:ascii="Arial" w:hAnsi="Arial" w:cs="Arial"/>
          <w:b w:val="0"/>
          <w:bCs/>
          <w:sz w:val="26"/>
          <w:szCs w:val="26"/>
        </w:rPr>
        <w:t xml:space="preserve"> </w:t>
      </w:r>
      <w:r w:rsidR="003A2D66">
        <w:rPr>
          <w:rFonts w:ascii="Arial" w:hAnsi="Arial" w:cs="Arial"/>
          <w:b w:val="0"/>
          <w:bCs/>
          <w:sz w:val="26"/>
          <w:szCs w:val="26"/>
        </w:rPr>
        <w:t xml:space="preserve">an der Urne </w:t>
      </w:r>
      <w:r w:rsidR="003A2D66" w:rsidRPr="00EB4EEF">
        <w:rPr>
          <w:rFonts w:ascii="Arial" w:hAnsi="Arial" w:cs="Arial"/>
          <w:b w:val="0"/>
          <w:bCs/>
          <w:sz w:val="26"/>
          <w:szCs w:val="26"/>
        </w:rPr>
        <w:t>am 9. Februar 2025 genehmigt.</w:t>
      </w:r>
    </w:p>
    <w:p w14:paraId="17584E64" w14:textId="77777777" w:rsidR="00BA43DA" w:rsidRDefault="00BA43DA" w:rsidP="00BA43DA">
      <w:pPr>
        <w:rPr>
          <w:rFonts w:ascii="Arial" w:hAnsi="Arial" w:cs="Arial"/>
          <w:sz w:val="26"/>
          <w:szCs w:val="26"/>
        </w:rPr>
      </w:pPr>
    </w:p>
    <w:p w14:paraId="2DAC6A47" w14:textId="77777777" w:rsidR="00205D19" w:rsidRDefault="00205D19" w:rsidP="00BA43DA">
      <w:pPr>
        <w:rPr>
          <w:rFonts w:ascii="Arial" w:hAnsi="Arial" w:cs="Arial"/>
          <w:sz w:val="26"/>
          <w:szCs w:val="26"/>
        </w:rPr>
      </w:pPr>
    </w:p>
    <w:p w14:paraId="4D1973F2" w14:textId="2A30E535" w:rsidR="007C414A" w:rsidRDefault="007C414A" w:rsidP="00BA43DA">
      <w:pPr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432019F" wp14:editId="4E5F2D74">
            <wp:extent cx="5678035" cy="3050132"/>
            <wp:effectExtent l="0" t="0" r="0" b="0"/>
            <wp:docPr id="131990417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7" b="12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170" cy="305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A5CC7" w14:textId="77777777" w:rsidR="00EB4EEF" w:rsidRPr="00195A21" w:rsidRDefault="00EB4EEF" w:rsidP="00A43DD5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2D567E54" w14:textId="59C4573E" w:rsidR="00834AC9" w:rsidRDefault="00EB4EEF" w:rsidP="00A43DD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Rendering Südostecke</w:t>
      </w:r>
    </w:p>
    <w:p w14:paraId="33F0CCBC" w14:textId="77777777" w:rsidR="00BA43DA" w:rsidRDefault="00BA43DA" w:rsidP="00A43DD5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3E497601" w14:textId="77777777" w:rsidR="00D50240" w:rsidRDefault="00D50240" w:rsidP="00A43DD5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5A02A7B8" w14:textId="2DEA26C8" w:rsidR="00833B74" w:rsidRPr="00195A21" w:rsidRDefault="00F76755" w:rsidP="00A43DD5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195A21">
        <w:rPr>
          <w:rFonts w:ascii="Arial" w:hAnsi="Arial" w:cs="Arial"/>
          <w:sz w:val="26"/>
          <w:szCs w:val="26"/>
        </w:rPr>
        <w:t xml:space="preserve">Der Baustellenbereich ist </w:t>
      </w:r>
      <w:r w:rsidR="00A85B97" w:rsidRPr="00195A21">
        <w:rPr>
          <w:rFonts w:ascii="Arial" w:hAnsi="Arial" w:cs="Arial"/>
          <w:sz w:val="26"/>
          <w:szCs w:val="26"/>
        </w:rPr>
        <w:t>für das Baupersonal reserviert</w:t>
      </w:r>
      <w:r w:rsidRPr="00195A21">
        <w:rPr>
          <w:rFonts w:ascii="Arial" w:hAnsi="Arial" w:cs="Arial"/>
          <w:sz w:val="26"/>
          <w:szCs w:val="26"/>
        </w:rPr>
        <w:t xml:space="preserve">. </w:t>
      </w:r>
      <w:r w:rsidR="006D160F">
        <w:rPr>
          <w:rFonts w:ascii="Arial" w:hAnsi="Arial" w:cs="Arial"/>
          <w:sz w:val="26"/>
          <w:szCs w:val="26"/>
        </w:rPr>
        <w:t xml:space="preserve">Das Betreten der </w:t>
      </w:r>
      <w:r w:rsidR="00A96F52" w:rsidRPr="00195A21">
        <w:rPr>
          <w:rFonts w:ascii="Arial" w:hAnsi="Arial" w:cs="Arial"/>
          <w:sz w:val="26"/>
          <w:szCs w:val="26"/>
        </w:rPr>
        <w:t xml:space="preserve">Baustelle </w:t>
      </w:r>
      <w:r w:rsidR="006D160F">
        <w:rPr>
          <w:rFonts w:ascii="Arial" w:hAnsi="Arial" w:cs="Arial"/>
          <w:sz w:val="26"/>
          <w:szCs w:val="26"/>
        </w:rPr>
        <w:t xml:space="preserve">ist </w:t>
      </w:r>
      <w:r w:rsidR="004E46FF">
        <w:rPr>
          <w:rFonts w:ascii="Arial" w:hAnsi="Arial" w:cs="Arial"/>
          <w:sz w:val="26"/>
          <w:szCs w:val="26"/>
        </w:rPr>
        <w:t xml:space="preserve">für alle anderen Personen </w:t>
      </w:r>
      <w:r w:rsidR="00AA0A38">
        <w:rPr>
          <w:rFonts w:ascii="Arial" w:hAnsi="Arial" w:cs="Arial"/>
          <w:sz w:val="26"/>
          <w:szCs w:val="26"/>
        </w:rPr>
        <w:t>verboten.</w:t>
      </w:r>
    </w:p>
    <w:sectPr w:rsidR="00833B74" w:rsidRPr="00195A21" w:rsidSect="00941CE0">
      <w:headerReference w:type="first" r:id="rId11"/>
      <w:type w:val="continuous"/>
      <w:pgSz w:w="11906" w:h="16838" w:code="9"/>
      <w:pgMar w:top="5103" w:right="907" w:bottom="284" w:left="204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B857" w14:textId="77777777" w:rsidR="002E2ED0" w:rsidRDefault="002E2ED0" w:rsidP="00A45C8C">
      <w:pPr>
        <w:spacing w:line="240" w:lineRule="auto"/>
      </w:pPr>
      <w:r>
        <w:separator/>
      </w:r>
    </w:p>
  </w:endnote>
  <w:endnote w:type="continuationSeparator" w:id="0">
    <w:p w14:paraId="531CB5F5" w14:textId="77777777" w:rsidR="002E2ED0" w:rsidRDefault="002E2ED0" w:rsidP="00A45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">
    <w:altName w:val="Calibri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50E3" w14:textId="77777777" w:rsidR="002E2ED0" w:rsidRDefault="002E2ED0" w:rsidP="00A45C8C">
      <w:pPr>
        <w:spacing w:line="240" w:lineRule="auto"/>
      </w:pPr>
      <w:r>
        <w:separator/>
      </w:r>
    </w:p>
  </w:footnote>
  <w:footnote w:type="continuationSeparator" w:id="0">
    <w:p w14:paraId="270C734C" w14:textId="77777777" w:rsidR="002E2ED0" w:rsidRDefault="002E2ED0" w:rsidP="00A45C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page" w:horzAnchor="page" w:tblpX="285" w:tblpY="285"/>
      <w:tblW w:w="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D239" w:themeFill="accent1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6"/>
    </w:tblGrid>
    <w:tr w:rsidR="0039039D" w:rsidRPr="0039039D" w14:paraId="12ED7A0B" w14:textId="77777777" w:rsidTr="00194D43">
      <w:trPr>
        <w:cantSplit/>
        <w:trHeight w:hRule="exact" w:val="16273"/>
      </w:trPr>
      <w:tc>
        <w:tcPr>
          <w:tcW w:w="1026" w:type="dxa"/>
          <w:shd w:val="clear" w:color="auto" w:fill="FFD239" w:themeFill="accent1"/>
          <w:textDirection w:val="btLr"/>
          <w:vAlign w:val="center"/>
        </w:tcPr>
        <w:p w14:paraId="7B73576A" w14:textId="77777777" w:rsidR="0039039D" w:rsidRPr="0039039D" w:rsidRDefault="005B37A4" w:rsidP="005B37A4">
          <w:pPr>
            <w:pStyle w:val="99Balkentext"/>
          </w:pPr>
          <w:r w:rsidRPr="005B37A4">
            <w:t>BAUSTELLEN</w:t>
          </w:r>
          <w:r w:rsidRPr="005B37A4">
            <w:rPr>
              <w:b/>
              <w:bCs/>
            </w:rPr>
            <w:t>INFO</w:t>
          </w:r>
        </w:p>
      </w:tc>
    </w:tr>
  </w:tbl>
  <w:p w14:paraId="3B6FA747" w14:textId="77777777" w:rsidR="0039039D" w:rsidRPr="00D377FB" w:rsidRDefault="0039039D">
    <w:pPr>
      <w:pStyle w:val="Kopfzeile"/>
      <w:rPr>
        <w:rFonts w:ascii="Arial" w:hAnsi="Arial" w:cs="Arial"/>
      </w:rPr>
    </w:pPr>
    <w:r w:rsidRPr="00D377FB">
      <w:rPr>
        <w:rFonts w:ascii="Arial" w:hAnsi="Arial" w:cs="Arial"/>
        <w:noProof/>
      </w:rPr>
      <w:drawing>
        <wp:anchor distT="0" distB="0" distL="114300" distR="114300" simplePos="0" relativeHeight="251658241" behindDoc="0" locked="1" layoutInCell="1" allowOverlap="1" wp14:anchorId="055B919D" wp14:editId="24EDDED2">
          <wp:simplePos x="0" y="0"/>
          <wp:positionH relativeFrom="column">
            <wp:posOffset>1646</wp:posOffset>
          </wp:positionH>
          <wp:positionV relativeFrom="page">
            <wp:posOffset>900430</wp:posOffset>
          </wp:positionV>
          <wp:extent cx="4777200" cy="330840"/>
          <wp:effectExtent l="0" t="0" r="4445" b="0"/>
          <wp:wrapNone/>
          <wp:docPr id="314305095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034682" name="Grafik 21400346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77200" cy="33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377FB">
      <w:rPr>
        <w:rFonts w:ascii="Arial" w:hAnsi="Arial" w:cs="Arial"/>
        <w:noProof/>
      </w:rPr>
      <w:drawing>
        <wp:anchor distT="0" distB="0" distL="114300" distR="114300" simplePos="0" relativeHeight="251658240" behindDoc="0" locked="1" layoutInCell="1" allowOverlap="1" wp14:anchorId="5489ED43" wp14:editId="4A600E69">
          <wp:simplePos x="0" y="0"/>
          <wp:positionH relativeFrom="column">
            <wp:posOffset>-27305</wp:posOffset>
          </wp:positionH>
          <wp:positionV relativeFrom="page">
            <wp:posOffset>288290</wp:posOffset>
          </wp:positionV>
          <wp:extent cx="813960" cy="345960"/>
          <wp:effectExtent l="0" t="0" r="5715" b="0"/>
          <wp:wrapNone/>
          <wp:docPr id="2111377815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880471" name="Grafik 451880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960" cy="345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61B7D"/>
    <w:multiLevelType w:val="hybridMultilevel"/>
    <w:tmpl w:val="E3F01232"/>
    <w:lvl w:ilvl="0" w:tplc="76EA8D6C">
      <w:start w:val="9"/>
      <w:numFmt w:val="bullet"/>
      <w:lvlText w:val="-"/>
      <w:lvlJc w:val="left"/>
      <w:pPr>
        <w:ind w:left="1065" w:hanging="360"/>
      </w:pPr>
      <w:rPr>
        <w:rFonts w:ascii="Frutiger" w:eastAsiaTheme="minorHAnsi" w:hAnsi="Frutiger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3EA7A80"/>
    <w:multiLevelType w:val="hybridMultilevel"/>
    <w:tmpl w:val="16D43842"/>
    <w:lvl w:ilvl="0" w:tplc="A5927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151331">
    <w:abstractNumId w:val="0"/>
  </w:num>
  <w:num w:numId="2" w16cid:durableId="490294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22"/>
    <w:rsid w:val="000046FE"/>
    <w:rsid w:val="000065A4"/>
    <w:rsid w:val="0002051A"/>
    <w:rsid w:val="000375F0"/>
    <w:rsid w:val="00057AB1"/>
    <w:rsid w:val="00081CF7"/>
    <w:rsid w:val="000E2338"/>
    <w:rsid w:val="000E2E20"/>
    <w:rsid w:val="001034CB"/>
    <w:rsid w:val="00130ADA"/>
    <w:rsid w:val="00130D8C"/>
    <w:rsid w:val="00153E11"/>
    <w:rsid w:val="00194D43"/>
    <w:rsid w:val="00195A21"/>
    <w:rsid w:val="001A1217"/>
    <w:rsid w:val="001B01B6"/>
    <w:rsid w:val="001B1589"/>
    <w:rsid w:val="001D4488"/>
    <w:rsid w:val="001E329B"/>
    <w:rsid w:val="001F303F"/>
    <w:rsid w:val="001F5B3E"/>
    <w:rsid w:val="00205D19"/>
    <w:rsid w:val="00246F9E"/>
    <w:rsid w:val="00251709"/>
    <w:rsid w:val="002B7CAF"/>
    <w:rsid w:val="002E2ED0"/>
    <w:rsid w:val="002F3581"/>
    <w:rsid w:val="002F4A60"/>
    <w:rsid w:val="00304C28"/>
    <w:rsid w:val="00315EA0"/>
    <w:rsid w:val="00346E50"/>
    <w:rsid w:val="00347041"/>
    <w:rsid w:val="0039039D"/>
    <w:rsid w:val="003A2D66"/>
    <w:rsid w:val="0040562E"/>
    <w:rsid w:val="004077BD"/>
    <w:rsid w:val="004609E6"/>
    <w:rsid w:val="004629C1"/>
    <w:rsid w:val="004700F0"/>
    <w:rsid w:val="00484683"/>
    <w:rsid w:val="00496B9E"/>
    <w:rsid w:val="004C2C99"/>
    <w:rsid w:val="004E46FF"/>
    <w:rsid w:val="005064D0"/>
    <w:rsid w:val="0055660C"/>
    <w:rsid w:val="005779B0"/>
    <w:rsid w:val="005816D1"/>
    <w:rsid w:val="00583682"/>
    <w:rsid w:val="005B37A4"/>
    <w:rsid w:val="005B5381"/>
    <w:rsid w:val="005F58BB"/>
    <w:rsid w:val="00615851"/>
    <w:rsid w:val="00643A62"/>
    <w:rsid w:val="006734E0"/>
    <w:rsid w:val="006957BD"/>
    <w:rsid w:val="006A1B40"/>
    <w:rsid w:val="006D160F"/>
    <w:rsid w:val="00720772"/>
    <w:rsid w:val="00735A42"/>
    <w:rsid w:val="00777D06"/>
    <w:rsid w:val="007C0C20"/>
    <w:rsid w:val="007C414A"/>
    <w:rsid w:val="007D0A9A"/>
    <w:rsid w:val="007D64DD"/>
    <w:rsid w:val="007F2C1A"/>
    <w:rsid w:val="00833B74"/>
    <w:rsid w:val="00834AC9"/>
    <w:rsid w:val="00864E13"/>
    <w:rsid w:val="008977CB"/>
    <w:rsid w:val="008E3B24"/>
    <w:rsid w:val="009035D6"/>
    <w:rsid w:val="00922856"/>
    <w:rsid w:val="00941CE0"/>
    <w:rsid w:val="00981C55"/>
    <w:rsid w:val="009866D4"/>
    <w:rsid w:val="00994938"/>
    <w:rsid w:val="0099706E"/>
    <w:rsid w:val="009C5C4C"/>
    <w:rsid w:val="009E72FA"/>
    <w:rsid w:val="00A00183"/>
    <w:rsid w:val="00A02984"/>
    <w:rsid w:val="00A16BAD"/>
    <w:rsid w:val="00A43DD5"/>
    <w:rsid w:val="00A45C8C"/>
    <w:rsid w:val="00A51D8F"/>
    <w:rsid w:val="00A71002"/>
    <w:rsid w:val="00A85B97"/>
    <w:rsid w:val="00A96F52"/>
    <w:rsid w:val="00AA0A38"/>
    <w:rsid w:val="00AA5200"/>
    <w:rsid w:val="00AB5E43"/>
    <w:rsid w:val="00AC53DE"/>
    <w:rsid w:val="00AF1ABD"/>
    <w:rsid w:val="00AF5922"/>
    <w:rsid w:val="00B4175D"/>
    <w:rsid w:val="00B65A09"/>
    <w:rsid w:val="00B65DB4"/>
    <w:rsid w:val="00B7636B"/>
    <w:rsid w:val="00B87EF0"/>
    <w:rsid w:val="00BA43DA"/>
    <w:rsid w:val="00BD19B5"/>
    <w:rsid w:val="00BD689E"/>
    <w:rsid w:val="00BE65C6"/>
    <w:rsid w:val="00BE66A9"/>
    <w:rsid w:val="00C04A43"/>
    <w:rsid w:val="00C0708A"/>
    <w:rsid w:val="00C212B8"/>
    <w:rsid w:val="00C45BD7"/>
    <w:rsid w:val="00C52F30"/>
    <w:rsid w:val="00CE054D"/>
    <w:rsid w:val="00D045C9"/>
    <w:rsid w:val="00D06CE9"/>
    <w:rsid w:val="00D34ED2"/>
    <w:rsid w:val="00D377FB"/>
    <w:rsid w:val="00D420A1"/>
    <w:rsid w:val="00D50240"/>
    <w:rsid w:val="00D7339B"/>
    <w:rsid w:val="00D93A12"/>
    <w:rsid w:val="00D942B2"/>
    <w:rsid w:val="00DE074C"/>
    <w:rsid w:val="00EB4EEF"/>
    <w:rsid w:val="00EF348D"/>
    <w:rsid w:val="00F35981"/>
    <w:rsid w:val="00F63958"/>
    <w:rsid w:val="00F710EA"/>
    <w:rsid w:val="00F72E07"/>
    <w:rsid w:val="00F76755"/>
    <w:rsid w:val="00FA6313"/>
    <w:rsid w:val="00FD0F76"/>
    <w:rsid w:val="00FD74A8"/>
    <w:rsid w:val="00FE3736"/>
    <w:rsid w:val="00FE4A34"/>
    <w:rsid w:val="00FF36B6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B26ED7"/>
  <w14:defaultImageDpi w14:val="32767"/>
  <w15:chartTrackingRefBased/>
  <w15:docId w15:val="{D144B83C-10D7-4699-8C58-C3E2C5D4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5"/>
        <w:szCs w:val="25"/>
        <w:lang w:val="de-CH" w:eastAsia="en-US" w:bidi="ar-SA"/>
        <w14:ligatures w14:val="standardContextual"/>
      </w:rPr>
    </w:rPrDefault>
    <w:pPrDefault>
      <w:pPr>
        <w:spacing w:line="3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02_Text"/>
    <w:qFormat/>
    <w:rsid w:val="00BD689E"/>
    <w:rPr>
      <w:spacing w:val="6"/>
    </w:rPr>
  </w:style>
  <w:style w:type="paragraph" w:styleId="berschrift1">
    <w:name w:val="heading 1"/>
    <w:aliases w:val="01_Titel"/>
    <w:basedOn w:val="Standard"/>
    <w:next w:val="02Datum"/>
    <w:link w:val="berschrift1Zchn"/>
    <w:qFormat/>
    <w:rsid w:val="005064D0"/>
    <w:pPr>
      <w:keepNext/>
      <w:keepLines/>
      <w:spacing w:after="260" w:line="900" w:lineRule="exact"/>
      <w:ind w:left="-57"/>
      <w:contextualSpacing/>
      <w:outlineLvl w:val="0"/>
    </w:pPr>
    <w:rPr>
      <w:rFonts w:eastAsiaTheme="majorEastAsia" w:cstheme="majorBidi"/>
      <w:spacing w:val="20"/>
      <w:sz w:val="8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0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9B400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0F76"/>
    <w:pPr>
      <w:keepNext/>
      <w:keepLines/>
      <w:spacing w:before="160" w:after="80"/>
      <w:outlineLvl w:val="2"/>
    </w:pPr>
    <w:rPr>
      <w:rFonts w:eastAsiaTheme="majorEastAsia" w:cstheme="majorBidi"/>
      <w:color w:val="E9B400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0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9B400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0F76"/>
    <w:pPr>
      <w:keepNext/>
      <w:keepLines/>
      <w:spacing w:before="80" w:after="40"/>
      <w:outlineLvl w:val="4"/>
    </w:pPr>
    <w:rPr>
      <w:rFonts w:eastAsiaTheme="majorEastAsia" w:cstheme="majorBidi"/>
      <w:color w:val="E9B400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0F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0F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0F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0F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01_Titel Zchn"/>
    <w:basedOn w:val="Absatz-Standardschriftart"/>
    <w:link w:val="berschrift1"/>
    <w:rsid w:val="005064D0"/>
    <w:rPr>
      <w:rFonts w:eastAsiaTheme="majorEastAsia" w:cstheme="majorBidi"/>
      <w:spacing w:val="20"/>
      <w:sz w:val="8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689E"/>
    <w:rPr>
      <w:rFonts w:asciiTheme="majorHAnsi" w:eastAsiaTheme="majorEastAsia" w:hAnsiTheme="majorHAnsi" w:cstheme="majorBidi"/>
      <w:color w:val="E9B400" w:themeColor="accent1" w:themeShade="BF"/>
      <w:spacing w:val="6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689E"/>
    <w:rPr>
      <w:rFonts w:eastAsiaTheme="majorEastAsia" w:cstheme="majorBidi"/>
      <w:color w:val="E9B400" w:themeColor="accent1" w:themeShade="BF"/>
      <w:spacing w:val="6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689E"/>
    <w:rPr>
      <w:rFonts w:eastAsiaTheme="majorEastAsia" w:cstheme="majorBidi"/>
      <w:i/>
      <w:iCs/>
      <w:color w:val="E9B400" w:themeColor="accent1" w:themeShade="BF"/>
      <w:spacing w:val="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689E"/>
    <w:rPr>
      <w:rFonts w:eastAsiaTheme="majorEastAsia" w:cstheme="majorBidi"/>
      <w:color w:val="E9B400" w:themeColor="accent1" w:themeShade="BF"/>
      <w:spacing w:val="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689E"/>
    <w:rPr>
      <w:rFonts w:eastAsiaTheme="majorEastAsia" w:cstheme="majorBidi"/>
      <w:i/>
      <w:iCs/>
      <w:color w:val="595959" w:themeColor="text1" w:themeTint="A6"/>
      <w:spacing w:val="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689E"/>
    <w:rPr>
      <w:rFonts w:eastAsiaTheme="majorEastAsia" w:cstheme="majorBidi"/>
      <w:color w:val="595959" w:themeColor="text1" w:themeTint="A6"/>
      <w:spacing w:val="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689E"/>
    <w:rPr>
      <w:rFonts w:eastAsiaTheme="majorEastAsia" w:cstheme="majorBidi"/>
      <w:i/>
      <w:iCs/>
      <w:color w:val="272727" w:themeColor="text1" w:themeTint="D8"/>
      <w:spacing w:val="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689E"/>
    <w:rPr>
      <w:rFonts w:eastAsiaTheme="majorEastAsia" w:cstheme="majorBidi"/>
      <w:color w:val="272727" w:themeColor="text1" w:themeTint="D8"/>
      <w:spacing w:val="6"/>
    </w:rPr>
  </w:style>
  <w:style w:type="table" w:styleId="Tabellenraster">
    <w:name w:val="Table Grid"/>
    <w:basedOn w:val="NormaleTabelle"/>
    <w:uiPriority w:val="39"/>
    <w:rsid w:val="005B3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45C8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689E"/>
    <w:rPr>
      <w:spacing w:val="6"/>
    </w:rPr>
  </w:style>
  <w:style w:type="paragraph" w:styleId="Fuzeile">
    <w:name w:val="footer"/>
    <w:basedOn w:val="Standard"/>
    <w:link w:val="FuzeileZchn"/>
    <w:uiPriority w:val="99"/>
    <w:qFormat/>
    <w:rsid w:val="005064D0"/>
    <w:pPr>
      <w:spacing w:line="240" w:lineRule="atLeast"/>
    </w:pPr>
    <w:rPr>
      <w:color w:val="FFFFFF" w:themeColor="background1"/>
      <w:spacing w:val="4"/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064D0"/>
    <w:rPr>
      <w:color w:val="FFFFFF" w:themeColor="background1"/>
      <w:spacing w:val="4"/>
      <w:sz w:val="18"/>
    </w:rPr>
  </w:style>
  <w:style w:type="paragraph" w:customStyle="1" w:styleId="99Balkentext">
    <w:name w:val="99_Balkentext"/>
    <w:basedOn w:val="Standard"/>
    <w:rsid w:val="00F710EA"/>
    <w:pPr>
      <w:jc w:val="center"/>
    </w:pPr>
    <w:rPr>
      <w:color w:val="455055" w:themeColor="text2"/>
      <w:spacing w:val="140"/>
      <w:sz w:val="70"/>
    </w:rPr>
  </w:style>
  <w:style w:type="paragraph" w:customStyle="1" w:styleId="02Datum">
    <w:name w:val="02_Datum"/>
    <w:basedOn w:val="Standard"/>
    <w:next w:val="Standard"/>
    <w:qFormat/>
    <w:rsid w:val="005064D0"/>
    <w:pPr>
      <w:spacing w:after="728"/>
      <w:contextualSpacing/>
    </w:pPr>
    <w:rPr>
      <w:rFonts w:asciiTheme="majorHAnsi" w:hAnsiTheme="majorHAnsi"/>
      <w:b/>
      <w:sz w:val="30"/>
    </w:rPr>
  </w:style>
  <w:style w:type="paragraph" w:styleId="Listenabsatz">
    <w:name w:val="List Paragraph"/>
    <w:basedOn w:val="Standard"/>
    <w:uiPriority w:val="34"/>
    <w:unhideWhenUsed/>
    <w:qFormat/>
    <w:rsid w:val="00833B74"/>
    <w:pPr>
      <w:ind w:left="720"/>
      <w:contextualSpacing/>
    </w:pPr>
  </w:style>
  <w:style w:type="paragraph" w:styleId="berarbeitung">
    <w:name w:val="Revision"/>
    <w:hidden/>
    <w:uiPriority w:val="99"/>
    <w:semiHidden/>
    <w:rsid w:val="00347041"/>
    <w:pPr>
      <w:spacing w:line="240" w:lineRule="auto"/>
    </w:pPr>
    <w:rPr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ensch\AppData\Local\Microsoft\Windows\INetCache\Content.Outlook\DT2E6NTU\Gemeinde_Meilen_Baustelleninfo.dotx" TargetMode="External"/></Relationships>
</file>

<file path=word/theme/theme1.xml><?xml version="1.0" encoding="utf-8"?>
<a:theme xmlns:a="http://schemas.openxmlformats.org/drawingml/2006/main" name="Office">
  <a:themeElements>
    <a:clrScheme name="Gemeinde_Meilen_Farben">
      <a:dk1>
        <a:sysClr val="windowText" lastClr="000000"/>
      </a:dk1>
      <a:lt1>
        <a:sysClr val="window" lastClr="FFFFFF"/>
      </a:lt1>
      <a:dk2>
        <a:srgbClr val="455055"/>
      </a:dk2>
      <a:lt2>
        <a:srgbClr val="FFFFFF"/>
      </a:lt2>
      <a:accent1>
        <a:srgbClr val="FFD239"/>
      </a:accent1>
      <a:accent2>
        <a:srgbClr val="E93551"/>
      </a:accent2>
      <a:accent3>
        <a:srgbClr val="00A4A1"/>
      </a:accent3>
      <a:accent4>
        <a:srgbClr val="156082"/>
      </a:accent4>
      <a:accent5>
        <a:srgbClr val="0F9ED5"/>
      </a:accent5>
      <a:accent6>
        <a:srgbClr val="A02B93"/>
      </a:accent6>
      <a:hlink>
        <a:srgbClr val="000000"/>
      </a:hlink>
      <a:folHlink>
        <a:srgbClr val="000000"/>
      </a:folHlink>
    </a:clrScheme>
    <a:fontScheme name="Gemeinde_Meilen_Schriften">
      <a:majorFont>
        <a:latin typeface="Frutiger"/>
        <a:ea typeface=""/>
        <a:cs typeface=""/>
      </a:majorFont>
      <a:minorFont>
        <a:latin typeface="Frutig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AAF6171F2354693B11D57DF829F9D" ma:contentTypeVersion="16" ma:contentTypeDescription="Ein neues Dokument erstellen." ma:contentTypeScope="" ma:versionID="642e11a263c99289e0c870d6862a6042">
  <xsd:schema xmlns:xsd="http://www.w3.org/2001/XMLSchema" xmlns:xs="http://www.w3.org/2001/XMLSchema" xmlns:p="http://schemas.microsoft.com/office/2006/metadata/properties" xmlns:ns2="ff5da5ad-75bb-4329-a234-eb88d62c6b2d" xmlns:ns3="fd07f898-297e-472d-94e1-97946c483000" targetNamespace="http://schemas.microsoft.com/office/2006/metadata/properties" ma:root="true" ma:fieldsID="d00ab62967000643d972dc844769d3ab" ns2:_="" ns3:_="">
    <xsd:import namespace="ff5da5ad-75bb-4329-a234-eb88d62c6b2d"/>
    <xsd:import namespace="fd07f898-297e-472d-94e1-97946c483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da5ad-75bb-4329-a234-eb88d62c6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feaef6e-b0fb-40b5-b7d7-5fbd98c38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7f898-297e-472d-94e1-97946c4830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4d766a-016d-4711-8674-14fdd70acd7f}" ma:internalName="TaxCatchAll" ma:showField="CatchAllData" ma:web="fd07f898-297e-472d-94e1-97946c483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5da5ad-75bb-4329-a234-eb88d62c6b2d">
      <Terms xmlns="http://schemas.microsoft.com/office/infopath/2007/PartnerControls"/>
    </lcf76f155ced4ddcb4097134ff3c332f>
    <TaxCatchAll xmlns="fd07f898-297e-472d-94e1-97946c483000" xsi:nil="true"/>
  </documentManagement>
</p:properties>
</file>

<file path=customXml/itemProps1.xml><?xml version="1.0" encoding="utf-8"?>
<ds:datastoreItem xmlns:ds="http://schemas.openxmlformats.org/officeDocument/2006/customXml" ds:itemID="{E7CBFD26-7DFA-4C5B-BD5A-FCD5D12C0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da5ad-75bb-4329-a234-eb88d62c6b2d"/>
    <ds:schemaRef ds:uri="fd07f898-297e-472d-94e1-97946c483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0D4499-51E1-4058-AAB7-2DF57DE23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6313D-2C2C-48B1-A3C9-695F9CACECCC}">
  <ds:schemaRefs>
    <ds:schemaRef ds:uri="http://schemas.microsoft.com/office/2006/metadata/properties"/>
    <ds:schemaRef ds:uri="http://schemas.microsoft.com/office/infopath/2007/PartnerControls"/>
    <ds:schemaRef ds:uri="ff5da5ad-75bb-4329-a234-eb88d62c6b2d"/>
    <ds:schemaRef ds:uri="fd07f898-297e-472d-94e1-97946c483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Gemeinde_Meilen_Baustelleninfo</Template>
  <TotalTime>0</TotalTime>
  <Pages>1</Pages>
  <Words>118</Words>
  <Characters>740</Characters>
  <Application>Microsoft Office Word</Application>
  <DocSecurity>0</DocSecurity>
  <Lines>33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Meilen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 Roland</dc:creator>
  <cp:keywords/>
  <dc:description/>
  <cp:lastModifiedBy>Hersche Andreas</cp:lastModifiedBy>
  <cp:revision>59</cp:revision>
  <cp:lastPrinted>2024-06-15T20:47:00Z</cp:lastPrinted>
  <dcterms:created xsi:type="dcterms:W3CDTF">2024-06-17T06:39:00Z</dcterms:created>
  <dcterms:modified xsi:type="dcterms:W3CDTF">2026-10-16T08:14:00Z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0x010100A71AAF6171F2354693B11D57DF829F9D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